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1120D" w14:textId="5754649A" w:rsidR="00716AF0" w:rsidRPr="00977663" w:rsidRDefault="00977663" w:rsidP="00A1355B">
      <w:pPr>
        <w:rPr>
          <w:rFonts w:asciiTheme="majorHAnsi" w:hAnsiTheme="majorHAnsi"/>
        </w:rPr>
      </w:pPr>
      <w:r w:rsidRPr="00977663">
        <w:rPr>
          <w:rFonts w:asciiTheme="majorHAnsi" w:hAnsiTheme="majorHAnsi"/>
          <w:noProof/>
        </w:rPr>
        <w:drawing>
          <wp:anchor distT="0" distB="0" distL="114300" distR="114300" simplePos="0" relativeHeight="251657728" behindDoc="1" locked="0" layoutInCell="1" allowOverlap="1" wp14:anchorId="1731BFC0" wp14:editId="59B030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560" cy="10897235"/>
            <wp:effectExtent l="0" t="0" r="0" b="0"/>
            <wp:wrapNone/>
            <wp:docPr id="2" name="Bildobjekt 1" descr="C:\Users\tove\AppData\Local\Microsoft\Windows\INetCache\Content.Word\Blå-b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:\Users\tove\AppData\Local\Microsoft\Windows\INetCache\Content.Word\Blå-bal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089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C6A" w:rsidRPr="00977663">
        <w:rPr>
          <w:rFonts w:asciiTheme="majorHAnsi" w:hAnsiTheme="majorHAnsi"/>
          <w:sz w:val="28"/>
          <w:szCs w:val="28"/>
          <w:lang w:val="sv-SE"/>
        </w:rPr>
        <w:t>MODELLPROTOKOLL</w:t>
      </w:r>
    </w:p>
    <w:p w14:paraId="20FE5FC8" w14:textId="77777777" w:rsidR="00D71ABD" w:rsidRPr="00977663" w:rsidRDefault="00A1355B" w:rsidP="00AF4C6A">
      <w:pPr>
        <w:pStyle w:val="Rubrik3"/>
        <w:rPr>
          <w:rFonts w:asciiTheme="majorHAnsi" w:hAnsiTheme="majorHAnsi"/>
          <w:b/>
          <w:bCs/>
          <w:color w:val="000000"/>
          <w:lang w:eastAsia="sv-FI"/>
        </w:rPr>
      </w:pPr>
      <w:r w:rsidRPr="00977663">
        <w:rPr>
          <w:rFonts w:asciiTheme="majorHAnsi" w:hAnsiTheme="majorHAnsi"/>
          <w:b/>
          <w:bCs/>
          <w:lang w:val="sv-SE"/>
        </w:rPr>
        <w:t>STYRELSEMÖTE</w:t>
      </w:r>
    </w:p>
    <w:p w14:paraId="59AD3413" w14:textId="77777777" w:rsidR="0056301B" w:rsidRDefault="0056301B" w:rsidP="0056301B">
      <w:bookmarkStart w:id="0" w:name="_Hlk484087182"/>
      <w:bookmarkEnd w:id="0"/>
    </w:p>
    <w:p w14:paraId="64B3B47C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FÖRENINGEN HEM OCH SKOLA I CENTRALSKOLAN rf</w:t>
      </w:r>
    </w:p>
    <w:p w14:paraId="5D1FF55A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STYRELSEMÖTE 19.1.2021 i Centralskolan, tid: 19.00-21.15</w:t>
      </w:r>
    </w:p>
    <w:p w14:paraId="2E1464A6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 xml:space="preserve">Närvarande: </w:t>
      </w:r>
      <w:r w:rsidR="00686A17" w:rsidRPr="00977663">
        <w:rPr>
          <w:rFonts w:asciiTheme="minorHAnsi" w:hAnsiTheme="minorHAnsi"/>
        </w:rPr>
        <w:t>Jill Bhadra</w:t>
      </w:r>
      <w:r w:rsidRPr="00977663">
        <w:rPr>
          <w:rFonts w:asciiTheme="minorHAnsi" w:hAnsiTheme="minorHAnsi"/>
        </w:rPr>
        <w:t xml:space="preserve"> (ordförande), Johan Grönholm, </w:t>
      </w:r>
      <w:r w:rsidR="00686A17" w:rsidRPr="00977663">
        <w:rPr>
          <w:rFonts w:asciiTheme="minorHAnsi" w:hAnsiTheme="minorHAnsi"/>
        </w:rPr>
        <w:t>Lucas Kuisma</w:t>
      </w:r>
      <w:r w:rsidRPr="00977663">
        <w:rPr>
          <w:rFonts w:asciiTheme="minorHAnsi" w:hAnsiTheme="minorHAnsi"/>
        </w:rPr>
        <w:t xml:space="preserve"> och </w:t>
      </w:r>
      <w:r w:rsidR="00686A17" w:rsidRPr="00977663">
        <w:rPr>
          <w:rFonts w:asciiTheme="minorHAnsi" w:hAnsiTheme="minorHAnsi"/>
        </w:rPr>
        <w:t>Jessika Lindgren-Kulmala</w:t>
      </w:r>
      <w:r w:rsidRPr="00977663">
        <w:rPr>
          <w:rFonts w:asciiTheme="minorHAnsi" w:hAnsiTheme="minorHAnsi"/>
        </w:rPr>
        <w:t xml:space="preserve"> (sekreterare).</w:t>
      </w:r>
    </w:p>
    <w:p w14:paraId="5F65FDCF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1 § Mötet öppnas</w:t>
      </w:r>
      <w:r w:rsidRPr="00977663">
        <w:rPr>
          <w:rFonts w:asciiTheme="minorHAnsi" w:hAnsiTheme="minorHAnsi"/>
        </w:rPr>
        <w:br/>
        <w:t>Ordföranden öppnade mötet och hälsade alla välkomna.</w:t>
      </w:r>
    </w:p>
    <w:p w14:paraId="66C6CF4E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2 § Mötets beslutförhet och föredragningslista</w:t>
      </w:r>
      <w:r w:rsidRPr="00977663">
        <w:rPr>
          <w:rFonts w:asciiTheme="minorHAnsi" w:hAnsiTheme="minorHAnsi"/>
        </w:rPr>
        <w:br/>
        <w:t>Mötet konstaterades stadgeenligt sammankallat och beslutfört. Föredragningslistan godkändes.</w:t>
      </w:r>
    </w:p>
    <w:p w14:paraId="740BCCC2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3 § Föregående mötes protokoll</w:t>
      </w:r>
      <w:r w:rsidRPr="00977663">
        <w:rPr>
          <w:rFonts w:asciiTheme="minorHAnsi" w:hAnsiTheme="minorHAnsi"/>
        </w:rPr>
        <w:br/>
        <w:t>Protokollet från mötet 24.11.202</w:t>
      </w:r>
      <w:r w:rsidR="00686A17" w:rsidRPr="00977663">
        <w:rPr>
          <w:rFonts w:asciiTheme="minorHAnsi" w:hAnsiTheme="minorHAnsi"/>
        </w:rPr>
        <w:t>1</w:t>
      </w:r>
      <w:r w:rsidRPr="00977663">
        <w:rPr>
          <w:rFonts w:asciiTheme="minorHAnsi" w:hAnsiTheme="minorHAnsi"/>
        </w:rPr>
        <w:t xml:space="preserve"> godkändes.</w:t>
      </w:r>
    </w:p>
    <w:p w14:paraId="03BB1E20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4 § Föreningens ekonomi – inkassering av medlemsavgifter</w:t>
      </w:r>
      <w:r w:rsidRPr="00977663">
        <w:rPr>
          <w:rFonts w:asciiTheme="minorHAnsi" w:hAnsiTheme="minorHAnsi"/>
        </w:rPr>
        <w:br/>
        <w:t>Kassören redogjorde för den ekonomiska ställningen. Saldot är nu 6.048,30 euro. In</w:t>
      </w:r>
      <w:r w:rsidR="00686A17" w:rsidRPr="00977663">
        <w:rPr>
          <w:rFonts w:asciiTheme="minorHAnsi" w:hAnsiTheme="minorHAnsi"/>
        </w:rPr>
        <w:t>samlandet</w:t>
      </w:r>
      <w:r w:rsidRPr="00977663">
        <w:rPr>
          <w:rFonts w:asciiTheme="minorHAnsi" w:hAnsiTheme="minorHAnsi"/>
        </w:rPr>
        <w:t xml:space="preserve"> av medlemsavgiften pågår. Endast två klasser har hittills ansökt om klassbidrag.</w:t>
      </w:r>
    </w:p>
    <w:p w14:paraId="3C7F579D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5 § Verksamhet under våren</w:t>
      </w:r>
      <w:r w:rsidRPr="00977663">
        <w:rPr>
          <w:rFonts w:asciiTheme="minorHAnsi" w:hAnsiTheme="minorHAnsi"/>
        </w:rPr>
        <w:br/>
      </w:r>
      <w:r w:rsidR="00686A17" w:rsidRPr="00977663">
        <w:rPr>
          <w:rFonts w:asciiTheme="minorHAnsi" w:hAnsiTheme="minorHAnsi"/>
        </w:rPr>
        <w:t>Jill Bhadra</w:t>
      </w:r>
      <w:r w:rsidRPr="00977663">
        <w:rPr>
          <w:rFonts w:asciiTheme="minorHAnsi" w:hAnsiTheme="minorHAnsi"/>
        </w:rPr>
        <w:t xml:space="preserve"> föreslog ett </w:t>
      </w:r>
      <w:r w:rsidR="00686A17" w:rsidRPr="00977663">
        <w:rPr>
          <w:rFonts w:asciiTheme="minorHAnsi" w:hAnsiTheme="minorHAnsi"/>
        </w:rPr>
        <w:t>att föreningen skulle anlita en av förbundets föreläsare för en föräldrakväll.</w:t>
      </w:r>
      <w:r w:rsidRPr="00977663">
        <w:rPr>
          <w:rFonts w:asciiTheme="minorHAnsi" w:hAnsiTheme="minorHAnsi"/>
        </w:rPr>
        <w:t xml:space="preserve"> </w:t>
      </w:r>
      <w:r w:rsidR="00686A17" w:rsidRPr="00977663">
        <w:rPr>
          <w:rFonts w:asciiTheme="minorHAnsi" w:hAnsiTheme="minorHAnsi"/>
        </w:rPr>
        <w:t xml:space="preserve"> Diskussion om vilka teman som kunde vara intressanta. Jill kontaktar förbundet och ber om uppgifter till </w:t>
      </w:r>
      <w:r w:rsidR="00C96805" w:rsidRPr="00977663">
        <w:rPr>
          <w:rFonts w:asciiTheme="minorHAnsi" w:hAnsiTheme="minorHAnsi"/>
        </w:rPr>
        <w:t xml:space="preserve">en föreläsare och kollar vilket datum som kunde passa. </w:t>
      </w:r>
    </w:p>
    <w:p w14:paraId="7C50FF64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6 § Anmälningsärenden</w:t>
      </w:r>
      <w:r w:rsidRPr="00977663">
        <w:rPr>
          <w:rFonts w:asciiTheme="minorHAnsi" w:hAnsiTheme="minorHAnsi"/>
        </w:rPr>
        <w:br/>
        <w:t>a) En programkväll om “Hjälp ditt barn att säga nej” hölls 9.11.202</w:t>
      </w:r>
      <w:r w:rsidR="00C96805" w:rsidRPr="00977663">
        <w:rPr>
          <w:rFonts w:asciiTheme="minorHAnsi" w:hAnsiTheme="minorHAnsi"/>
        </w:rPr>
        <w:t>1</w:t>
      </w:r>
      <w:r w:rsidRPr="00977663">
        <w:rPr>
          <w:rFonts w:asciiTheme="minorHAnsi" w:hAnsiTheme="minorHAnsi"/>
        </w:rPr>
        <w:t xml:space="preserve"> med Clas Johansson som föreläsare. Tillställningen var välbesökt och diskussionen blev givande. Radion sände ett inslag från mötet.</w:t>
      </w:r>
      <w:r w:rsidRPr="00977663">
        <w:rPr>
          <w:rFonts w:asciiTheme="minorHAnsi" w:hAnsiTheme="minorHAnsi"/>
        </w:rPr>
        <w:br/>
        <w:t>b) Den traditionella köp- och säljdagen hade förlagts till 9.12.202</w:t>
      </w:r>
      <w:r w:rsidR="00C96805" w:rsidRPr="00977663">
        <w:rPr>
          <w:rFonts w:asciiTheme="minorHAnsi" w:hAnsiTheme="minorHAnsi"/>
        </w:rPr>
        <w:t>1</w:t>
      </w:r>
      <w:r w:rsidRPr="00977663">
        <w:rPr>
          <w:rFonts w:asciiTheme="minorHAnsi" w:hAnsiTheme="minorHAnsi"/>
        </w:rPr>
        <w:t xml:space="preserve"> med Johan Grönholm som samordnare. Nettot blev ca 200 euro.</w:t>
      </w:r>
    </w:p>
    <w:p w14:paraId="4A62ABF8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7 § Information från förbundet</w:t>
      </w:r>
      <w:r w:rsidRPr="00977663">
        <w:rPr>
          <w:rFonts w:asciiTheme="minorHAnsi" w:hAnsiTheme="minorHAnsi"/>
        </w:rPr>
        <w:br/>
        <w:t>Förbundets årsmöte hålls 15.3.202</w:t>
      </w:r>
      <w:r w:rsidR="00C96805" w:rsidRPr="00977663">
        <w:rPr>
          <w:rFonts w:asciiTheme="minorHAnsi" w:hAnsiTheme="minorHAnsi"/>
        </w:rPr>
        <w:t>2</w:t>
      </w:r>
      <w:r w:rsidRPr="00977663">
        <w:rPr>
          <w:rFonts w:asciiTheme="minorHAnsi" w:hAnsiTheme="minorHAnsi"/>
        </w:rPr>
        <w:t xml:space="preserve"> i Åbo. Beslöts att 2 representanter, </w:t>
      </w:r>
      <w:r w:rsidR="00C96805" w:rsidRPr="00977663">
        <w:rPr>
          <w:rFonts w:asciiTheme="minorHAnsi" w:hAnsiTheme="minorHAnsi"/>
        </w:rPr>
        <w:t>Jill Bhadra</w:t>
      </w:r>
      <w:r w:rsidRPr="00977663">
        <w:rPr>
          <w:rFonts w:asciiTheme="minorHAnsi" w:hAnsiTheme="minorHAnsi"/>
        </w:rPr>
        <w:t xml:space="preserve"> och </w:t>
      </w:r>
      <w:r w:rsidR="00C96805" w:rsidRPr="00977663">
        <w:rPr>
          <w:rFonts w:asciiTheme="minorHAnsi" w:hAnsiTheme="minorHAnsi"/>
        </w:rPr>
        <w:t>Lucas Kuisma</w:t>
      </w:r>
      <w:r w:rsidRPr="00977663">
        <w:rPr>
          <w:rFonts w:asciiTheme="minorHAnsi" w:hAnsiTheme="minorHAnsi"/>
        </w:rPr>
        <w:t>, deltar.</w:t>
      </w:r>
    </w:p>
    <w:p w14:paraId="466C20AF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8 § Datum för följande möte</w:t>
      </w:r>
      <w:r w:rsidRPr="00977663">
        <w:rPr>
          <w:rFonts w:asciiTheme="minorHAnsi" w:hAnsiTheme="minorHAnsi"/>
        </w:rPr>
        <w:br/>
        <w:t>Beslöts att följande möte hålls i Centralskolan tisdagen 6.2. kl 19.00.</w:t>
      </w:r>
    </w:p>
    <w:p w14:paraId="6DD046BE" w14:textId="77777777" w:rsid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>9 § Mötet avslutas</w:t>
      </w:r>
      <w:r w:rsidRPr="00977663">
        <w:rPr>
          <w:rFonts w:asciiTheme="minorHAnsi" w:hAnsiTheme="minorHAnsi"/>
        </w:rPr>
        <w:br/>
        <w:t>Ordförande avslutade mötet</w:t>
      </w:r>
    </w:p>
    <w:p w14:paraId="459704CE" w14:textId="5E79481C" w:rsidR="002B6829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lastRenderedPageBreak/>
        <w:t>Underskrifter</w:t>
      </w:r>
      <w:r w:rsidRPr="00977663">
        <w:rPr>
          <w:rFonts w:asciiTheme="minorHAnsi" w:hAnsiTheme="minorHAnsi"/>
        </w:rPr>
        <w:br/>
      </w:r>
    </w:p>
    <w:p w14:paraId="4DA03C2F" w14:textId="77777777" w:rsidR="0056301B" w:rsidRPr="00977663" w:rsidRDefault="0056301B" w:rsidP="0056301B">
      <w:pPr>
        <w:rPr>
          <w:rFonts w:asciiTheme="minorHAnsi" w:hAnsiTheme="minorHAnsi"/>
        </w:rPr>
      </w:pPr>
      <w:r w:rsidRPr="00977663">
        <w:rPr>
          <w:rFonts w:asciiTheme="minorHAnsi" w:hAnsiTheme="minorHAnsi"/>
        </w:rPr>
        <w:t xml:space="preserve">ordförande </w:t>
      </w:r>
      <w:r w:rsidRPr="00977663">
        <w:rPr>
          <w:rFonts w:asciiTheme="minorHAnsi" w:hAnsiTheme="minorHAnsi"/>
        </w:rPr>
        <w:tab/>
      </w:r>
      <w:r w:rsidRPr="00977663">
        <w:rPr>
          <w:rFonts w:asciiTheme="minorHAnsi" w:hAnsiTheme="minorHAnsi"/>
        </w:rPr>
        <w:tab/>
      </w:r>
      <w:r w:rsidRPr="00977663">
        <w:rPr>
          <w:rFonts w:asciiTheme="minorHAnsi" w:hAnsiTheme="minorHAnsi"/>
        </w:rPr>
        <w:tab/>
        <w:t>sekreterare</w:t>
      </w:r>
    </w:p>
    <w:sectPr w:rsidR="0056301B" w:rsidRPr="0097766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CED8C" w14:textId="77777777" w:rsidR="00A144F5" w:rsidRDefault="00A144F5" w:rsidP="00AF4C6A">
      <w:pPr>
        <w:spacing w:after="0" w:line="240" w:lineRule="auto"/>
      </w:pPr>
      <w:r>
        <w:separator/>
      </w:r>
    </w:p>
  </w:endnote>
  <w:endnote w:type="continuationSeparator" w:id="0">
    <w:p w14:paraId="241083C3" w14:textId="77777777" w:rsidR="00A144F5" w:rsidRDefault="00A144F5" w:rsidP="00AF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11CF4" w14:textId="77777777" w:rsidR="00A144F5" w:rsidRDefault="00A144F5" w:rsidP="00AF4C6A">
      <w:pPr>
        <w:spacing w:after="0" w:line="240" w:lineRule="auto"/>
      </w:pPr>
      <w:r>
        <w:separator/>
      </w:r>
    </w:p>
  </w:footnote>
  <w:footnote w:type="continuationSeparator" w:id="0">
    <w:p w14:paraId="30BA76CD" w14:textId="77777777" w:rsidR="00A144F5" w:rsidRDefault="00A144F5" w:rsidP="00AF4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029F0" w14:textId="3E35A665" w:rsidR="00AF4C6A" w:rsidRDefault="00977663" w:rsidP="00AF4C6A">
    <w:pPr>
      <w:pStyle w:val="Sidhuvud"/>
      <w:ind w:left="7710"/>
    </w:pPr>
    <w:r w:rsidRPr="00C2639A">
      <w:rPr>
        <w:noProof/>
      </w:rPr>
      <w:drawing>
        <wp:inline distT="0" distB="0" distL="0" distR="0" wp14:anchorId="4BD38193" wp14:editId="4F2E4C65">
          <wp:extent cx="1181100" cy="1181100"/>
          <wp:effectExtent l="0" t="0" r="0" b="0"/>
          <wp:docPr id="1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55C070" w14:textId="77777777" w:rsidR="00AF4C6A" w:rsidRDefault="00AF4C6A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ttachedTemplate r:id="rId1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0C"/>
    <w:rsid w:val="0002340E"/>
    <w:rsid w:val="00085B33"/>
    <w:rsid w:val="000B46A0"/>
    <w:rsid w:val="00292FF7"/>
    <w:rsid w:val="002B6829"/>
    <w:rsid w:val="00301A0C"/>
    <w:rsid w:val="00375426"/>
    <w:rsid w:val="00385F0E"/>
    <w:rsid w:val="00436F82"/>
    <w:rsid w:val="004E1BEE"/>
    <w:rsid w:val="00502141"/>
    <w:rsid w:val="0051680F"/>
    <w:rsid w:val="0056301B"/>
    <w:rsid w:val="0062023E"/>
    <w:rsid w:val="00686A17"/>
    <w:rsid w:val="006B077C"/>
    <w:rsid w:val="00716AF0"/>
    <w:rsid w:val="0078194F"/>
    <w:rsid w:val="007C5B9C"/>
    <w:rsid w:val="007C61FB"/>
    <w:rsid w:val="00800ACA"/>
    <w:rsid w:val="00863020"/>
    <w:rsid w:val="0089063D"/>
    <w:rsid w:val="00895F21"/>
    <w:rsid w:val="0095675E"/>
    <w:rsid w:val="009773EC"/>
    <w:rsid w:val="00977663"/>
    <w:rsid w:val="00981000"/>
    <w:rsid w:val="00A1355B"/>
    <w:rsid w:val="00A144F5"/>
    <w:rsid w:val="00A40449"/>
    <w:rsid w:val="00A56DAD"/>
    <w:rsid w:val="00AD55B8"/>
    <w:rsid w:val="00AE1820"/>
    <w:rsid w:val="00AF0E3B"/>
    <w:rsid w:val="00AF4C6A"/>
    <w:rsid w:val="00BA2C0C"/>
    <w:rsid w:val="00C27E97"/>
    <w:rsid w:val="00C96805"/>
    <w:rsid w:val="00CA5437"/>
    <w:rsid w:val="00D71ABD"/>
    <w:rsid w:val="00D7714F"/>
    <w:rsid w:val="00D80910"/>
    <w:rsid w:val="00DC7D45"/>
    <w:rsid w:val="00DD3C98"/>
    <w:rsid w:val="00E07B02"/>
    <w:rsid w:val="00EC4A81"/>
    <w:rsid w:val="00F35E9D"/>
    <w:rsid w:val="00F6264D"/>
    <w:rsid w:val="00F91F91"/>
    <w:rsid w:val="00F97D19"/>
    <w:rsid w:val="00FE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138F06D"/>
  <w15:docId w15:val="{63FC7BE8-03BD-4772-9F2F-5BA6EFFA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FI" w:eastAsia="sv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9"/>
    <w:qFormat/>
    <w:rsid w:val="00716AF0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fi-FI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E280A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C7D45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1355B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90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89063D"/>
    <w:rPr>
      <w:rFonts w:ascii="Segoe UI" w:hAnsi="Segoe UI" w:cs="Segoe UI"/>
      <w:sz w:val="18"/>
      <w:szCs w:val="18"/>
    </w:rPr>
  </w:style>
  <w:style w:type="character" w:styleId="Hyperlnk">
    <w:name w:val="Hyperlink"/>
    <w:uiPriority w:val="99"/>
    <w:unhideWhenUsed/>
    <w:rsid w:val="007C5B9C"/>
    <w:rPr>
      <w:color w:val="0563C1"/>
      <w:u w:val="single"/>
    </w:rPr>
  </w:style>
  <w:style w:type="character" w:customStyle="1" w:styleId="Rubrik1Char">
    <w:name w:val="Rubrik 1 Char"/>
    <w:link w:val="Rubrik1"/>
    <w:uiPriority w:val="99"/>
    <w:rsid w:val="00716AF0"/>
    <w:rPr>
      <w:rFonts w:ascii="Cambria" w:eastAsia="Times New Roman" w:hAnsi="Cambria" w:cs="Times New Roman"/>
      <w:b/>
      <w:bCs/>
      <w:color w:val="365F91"/>
      <w:sz w:val="28"/>
      <w:szCs w:val="28"/>
      <w:lang w:val="fi-FI"/>
    </w:rPr>
  </w:style>
  <w:style w:type="character" w:customStyle="1" w:styleId="Rubrik2Char">
    <w:name w:val="Rubrik 2 Char"/>
    <w:link w:val="Rubrik2"/>
    <w:uiPriority w:val="9"/>
    <w:rsid w:val="00FE280A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E280A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StarktcitatChar">
    <w:name w:val="Starkt citat Char"/>
    <w:link w:val="Starktcitat"/>
    <w:uiPriority w:val="30"/>
    <w:rsid w:val="00FE280A"/>
    <w:rPr>
      <w:i/>
      <w:iCs/>
      <w:color w:val="4472C4"/>
    </w:rPr>
  </w:style>
  <w:style w:type="character" w:customStyle="1" w:styleId="Rubrik3Char">
    <w:name w:val="Rubrik 3 Char"/>
    <w:link w:val="Rubrik3"/>
    <w:uiPriority w:val="9"/>
    <w:rsid w:val="00DC7D45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Ingetavstnd">
    <w:name w:val="No Spacing"/>
    <w:uiPriority w:val="1"/>
    <w:qFormat/>
    <w:rsid w:val="00AF4C6A"/>
    <w:rPr>
      <w:sz w:val="22"/>
      <w:szCs w:val="22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AF4C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FI"/>
    </w:rPr>
  </w:style>
  <w:style w:type="paragraph" w:styleId="Sidhuvud">
    <w:name w:val="header"/>
    <w:basedOn w:val="Normal"/>
    <w:link w:val="SidhuvudChar"/>
    <w:uiPriority w:val="99"/>
    <w:unhideWhenUsed/>
    <w:rsid w:val="00AF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F4C6A"/>
  </w:style>
  <w:style w:type="paragraph" w:styleId="Sidfot">
    <w:name w:val="footer"/>
    <w:basedOn w:val="Normal"/>
    <w:link w:val="SidfotChar"/>
    <w:uiPriority w:val="99"/>
    <w:unhideWhenUsed/>
    <w:rsid w:val="00AF4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F4C6A"/>
  </w:style>
  <w:style w:type="character" w:customStyle="1" w:styleId="Rubrik4Char">
    <w:name w:val="Rubrik 4 Char"/>
    <w:link w:val="Rubrik4"/>
    <w:uiPriority w:val="9"/>
    <w:semiHidden/>
    <w:rsid w:val="00A1355B"/>
    <w:rPr>
      <w:rFonts w:ascii="Calibri Light" w:eastAsia="Times New Roman" w:hAnsi="Calibri Light" w:cs="Times New Roman"/>
      <w:i/>
      <w:iCs/>
      <w:color w:val="2F54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rit%20Westeren\OneDrive%20-%20F&#246;rbundet%20Hem%20och%20Skola%20i%20Finland%20rf\webbmaterial\F&#246;renings%20modeller%20f&#246;r%20webben\Protokollmall%20styrelsem&#246;t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742A20C745A44092B89F51892639B6" ma:contentTypeVersion="6" ma:contentTypeDescription="Skapa ett nytt dokument." ma:contentTypeScope="" ma:versionID="c47724056d45cb0e01d0080f4047c1b3">
  <xsd:schema xmlns:xsd="http://www.w3.org/2001/XMLSchema" xmlns:xs="http://www.w3.org/2001/XMLSchema" xmlns:p="http://schemas.microsoft.com/office/2006/metadata/properties" xmlns:ns2="9ca36235-ca61-47d8-b433-1698c2550d41" targetNamespace="http://schemas.microsoft.com/office/2006/metadata/properties" ma:root="true" ma:fieldsID="d2051e0bcfe3492f15b3c6fd11fbc23c" ns2:_="">
    <xsd:import namespace="9ca36235-ca61-47d8-b433-1698c2550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36235-ca61-47d8-b433-1698c2550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90230C-15CC-4399-AC1D-0796F238BC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a36235-ca61-47d8-b433-1698c2550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C61743-9AB9-4585-849E-20EA0FB15B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C07FE0-D1DD-46AC-9B04-D6645611AD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FD80DE-1112-4616-917C-78E73AB03F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Protokollmall styrelsemöte</Template>
  <TotalTime>1</TotalTime>
  <Pages>2</Pages>
  <Words>274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Maarit Westeren</dc:creator>
  <cp:keywords/>
  <dc:description/>
  <cp:lastModifiedBy>Lina Laine</cp:lastModifiedBy>
  <cp:revision>2</cp:revision>
  <cp:lastPrinted>2019-05-29T07:02:00Z</cp:lastPrinted>
  <dcterms:created xsi:type="dcterms:W3CDTF">2025-01-22T10:57:00Z</dcterms:created>
  <dcterms:modified xsi:type="dcterms:W3CDTF">2025-01-22T10:57:00Z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0x010100E8742A20C745A44092B89F51892639B6</vt:lpwstr>
  </property>
</Properties>
</file>